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97ECE" w14:textId="77777777" w:rsidR="00871932" w:rsidRDefault="002E69A2">
      <w:r>
        <w:rPr>
          <w:noProof/>
          <w:lang w:val="sv-SE" w:eastAsia="sv-SE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26D27217" wp14:editId="726F9A3E">
                <wp:simplePos x="0" y="0"/>
                <wp:positionH relativeFrom="column">
                  <wp:posOffset>457200</wp:posOffset>
                </wp:positionH>
                <wp:positionV relativeFrom="page">
                  <wp:posOffset>5029199</wp:posOffset>
                </wp:positionV>
                <wp:extent cx="6306185" cy="4714875"/>
                <wp:effectExtent l="0" t="0" r="0" b="9525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6185" cy="471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3A3F5D" w14:textId="63E55BEE" w:rsidR="00871932" w:rsidRDefault="00766841" w:rsidP="00766841">
                            <w:pPr>
                              <w:ind w:left="1440" w:hanging="1440"/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</w:pPr>
                            <w:r w:rsidRPr="00766841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  <w:t>11.00</w:t>
                            </w:r>
                            <w:r w:rsidRPr="00766841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  <w:tab/>
                              <w:t>Mulles äventyrsbana öppnar, tipspromenad, frågetävling, grillen öppnar</w:t>
                            </w:r>
                            <w:r w:rsidR="0046653E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  <w:t xml:space="preserve">. Pröva på olika aktiviteter i barngrupper tex </w:t>
                            </w:r>
                            <w:proofErr w:type="spellStart"/>
                            <w:r w:rsidR="0046653E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  <w:t>Skogsmemory</w:t>
                            </w:r>
                            <w:proofErr w:type="spellEnd"/>
                            <w:r w:rsidR="0046653E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  <w:t>, Eld och knopar, Balansera på rep, Följ snöre med ögonbindel</w:t>
                            </w:r>
                          </w:p>
                          <w:p w14:paraId="121EBB68" w14:textId="77777777" w:rsidR="0046653E" w:rsidRDefault="0046653E" w:rsidP="0046653E">
                            <w:pPr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</w:pPr>
                          </w:p>
                          <w:p w14:paraId="015C1AFC" w14:textId="534ED3C3" w:rsidR="0046653E" w:rsidRPr="00766841" w:rsidRDefault="0046653E" w:rsidP="0046653E">
                            <w:pPr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  <w:t>12.00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  <w:tab/>
                              <w:t>Kasta livlina, borra i isen, skridskoteknik samt iskunskap</w:t>
                            </w:r>
                          </w:p>
                          <w:p w14:paraId="6A9D9372" w14:textId="77777777" w:rsidR="00F16E94" w:rsidRDefault="00F16E94" w:rsidP="002C2D6A">
                            <w:pPr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</w:pPr>
                          </w:p>
                          <w:p w14:paraId="23083B3D" w14:textId="7374737C" w:rsidR="00766841" w:rsidRDefault="00766841" w:rsidP="003235A1">
                            <w:pPr>
                              <w:ind w:left="1440" w:hanging="1440"/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</w:pPr>
                            <w:r w:rsidRPr="00766841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  <w:t>1</w:t>
                            </w:r>
                            <w:r w:rsidR="00F16E94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  <w:t>2</w:t>
                            </w:r>
                            <w:r w:rsidRPr="00766841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  <w:t>.</w:t>
                            </w:r>
                            <w:r w:rsidR="00F16E94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  <w:t>30</w:t>
                            </w:r>
                            <w:r w:rsidRPr="00766841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  <w:tab/>
                            </w:r>
                            <w:r w:rsidR="0046653E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  <w:t>Skogsmulle med vänner kommer på besök</w:t>
                            </w:r>
                          </w:p>
                          <w:p w14:paraId="0DD55699" w14:textId="77777777" w:rsidR="00766841" w:rsidRPr="00766841" w:rsidRDefault="00766841" w:rsidP="002C2D6A">
                            <w:pPr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</w:pPr>
                          </w:p>
                          <w:p w14:paraId="2C91C05F" w14:textId="7B6EB359" w:rsidR="00766841" w:rsidRPr="00766841" w:rsidRDefault="00F16E94" w:rsidP="003235A1">
                            <w:pPr>
                              <w:ind w:left="1440" w:hanging="1440"/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  <w:t>13.00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  <w:tab/>
                            </w:r>
                            <w:r w:rsidR="003235A1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  <w:t>Plurrövning i vak</w:t>
                            </w:r>
                            <w:r w:rsidR="0046653E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  <w:t xml:space="preserve"> för den som anmält sig</w:t>
                            </w:r>
                            <w:r w:rsidR="003235A1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  <w:t xml:space="preserve"> och har lämplig utrustning kan delta.</w:t>
                            </w:r>
                          </w:p>
                          <w:p w14:paraId="6E8DB8FA" w14:textId="77777777" w:rsidR="00766841" w:rsidRPr="00766841" w:rsidRDefault="00766841" w:rsidP="002C2D6A">
                            <w:pPr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</w:pPr>
                          </w:p>
                          <w:p w14:paraId="4DFE3F10" w14:textId="3B779C3E" w:rsidR="00766841" w:rsidRPr="00766841" w:rsidRDefault="00F16E94" w:rsidP="002E69A2">
                            <w:pPr>
                              <w:ind w:left="1440" w:hanging="1440"/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  <w:t xml:space="preserve">13.30 -14.00 Grillning,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  <w:t xml:space="preserve">tipspromenad </w:t>
                            </w:r>
                            <w:r w:rsidR="0046653E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  <w:t>,</w:t>
                            </w:r>
                            <w:proofErr w:type="gramEnd"/>
                            <w:r w:rsidR="0046653E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  <w:t xml:space="preserve"> </w:t>
                            </w:r>
                            <w:r w:rsidR="00D26541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  <w:t xml:space="preserve">Vad vet du om is- frågetävling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  <w:t>mm fortsätter</w:t>
                            </w:r>
                            <w:r w:rsidR="00766841" w:rsidRPr="00766841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  <w:tab/>
                            </w:r>
                          </w:p>
                          <w:p w14:paraId="2DC6268D" w14:textId="77777777" w:rsidR="00766841" w:rsidRPr="00766841" w:rsidRDefault="00766841" w:rsidP="002C2D6A">
                            <w:pPr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</w:pPr>
                          </w:p>
                          <w:p w14:paraId="25C1AB9E" w14:textId="3A6BD354" w:rsidR="00766841" w:rsidRPr="00766841" w:rsidRDefault="00766841" w:rsidP="002C2D6A">
                            <w:pPr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</w:pPr>
                          </w:p>
                          <w:p w14:paraId="11E18F50" w14:textId="77777777" w:rsidR="00766841" w:rsidRPr="00766841" w:rsidRDefault="00766841" w:rsidP="002C2D6A">
                            <w:pPr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</w:pPr>
                          </w:p>
                          <w:p w14:paraId="1543AB69" w14:textId="77777777" w:rsidR="00766841" w:rsidRPr="00766841" w:rsidRDefault="00766841" w:rsidP="002C2D6A">
                            <w:pPr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lang w:val="sv-SE"/>
                              </w:rPr>
                            </w:pPr>
                          </w:p>
                          <w:p w14:paraId="60138939" w14:textId="77777777" w:rsidR="00766841" w:rsidRDefault="00766841" w:rsidP="002C2D6A">
                            <w:pPr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  <w:lang w:val="sv-SE"/>
                              </w:rPr>
                            </w:pPr>
                          </w:p>
                          <w:p w14:paraId="688444BE" w14:textId="77777777" w:rsidR="00766841" w:rsidRPr="000D3CC0" w:rsidRDefault="00766841" w:rsidP="002C2D6A">
                            <w:pPr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D2721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6pt;margin-top:396pt;width:496.55pt;height:371.2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193A3F5D" w14:textId="63E55BEE" w:rsidR="00871932" w:rsidRDefault="00766841" w:rsidP="00766841">
                      <w:pPr>
                        <w:ind w:left="1440" w:hanging="1440"/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</w:pPr>
                      <w:r w:rsidRPr="00766841"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  <w:t>11.00</w:t>
                      </w:r>
                      <w:r w:rsidRPr="00766841"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  <w:tab/>
                        <w:t>Mulles äventyrsbana öppnar, tipspromenad, frågetävling, grillen öppnar</w:t>
                      </w:r>
                      <w:r w:rsidR="0046653E"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  <w:t xml:space="preserve">. Pröva på olika aktiviteter i barngrupper tex </w:t>
                      </w:r>
                      <w:proofErr w:type="spellStart"/>
                      <w:r w:rsidR="0046653E"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  <w:t>Skogsmemory</w:t>
                      </w:r>
                      <w:proofErr w:type="spellEnd"/>
                      <w:r w:rsidR="0046653E"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  <w:t>, Eld och knopar, Balansera på rep, Följ snöre med ögonbindel</w:t>
                      </w:r>
                    </w:p>
                    <w:p w14:paraId="121EBB68" w14:textId="77777777" w:rsidR="0046653E" w:rsidRDefault="0046653E" w:rsidP="0046653E">
                      <w:pPr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</w:pPr>
                    </w:p>
                    <w:p w14:paraId="015C1AFC" w14:textId="534ED3C3" w:rsidR="0046653E" w:rsidRPr="00766841" w:rsidRDefault="0046653E" w:rsidP="0046653E">
                      <w:pPr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  <w:t>12.00</w:t>
                      </w:r>
                      <w:r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  <w:tab/>
                        <w:t>Kasta livlina, borra i isen, skridskoteknik samt iskunskap</w:t>
                      </w:r>
                    </w:p>
                    <w:p w14:paraId="6A9D9372" w14:textId="77777777" w:rsidR="00F16E94" w:rsidRDefault="00F16E94" w:rsidP="002C2D6A">
                      <w:pPr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</w:pPr>
                    </w:p>
                    <w:p w14:paraId="23083B3D" w14:textId="7374737C" w:rsidR="00766841" w:rsidRDefault="00766841" w:rsidP="003235A1">
                      <w:pPr>
                        <w:ind w:left="1440" w:hanging="1440"/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</w:pPr>
                      <w:r w:rsidRPr="00766841"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  <w:t>1</w:t>
                      </w:r>
                      <w:r w:rsidR="00F16E94"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  <w:t>2</w:t>
                      </w:r>
                      <w:r w:rsidRPr="00766841"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  <w:t>.</w:t>
                      </w:r>
                      <w:r w:rsidR="00F16E94"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  <w:t>30</w:t>
                      </w:r>
                      <w:r w:rsidRPr="00766841"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  <w:tab/>
                      </w:r>
                      <w:r w:rsidR="0046653E"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  <w:t>Skogsmulle med vänner kommer på besök</w:t>
                      </w:r>
                    </w:p>
                    <w:p w14:paraId="0DD55699" w14:textId="77777777" w:rsidR="00766841" w:rsidRPr="00766841" w:rsidRDefault="00766841" w:rsidP="002C2D6A">
                      <w:pPr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</w:pPr>
                    </w:p>
                    <w:p w14:paraId="2C91C05F" w14:textId="7B6EB359" w:rsidR="00766841" w:rsidRPr="00766841" w:rsidRDefault="00F16E94" w:rsidP="003235A1">
                      <w:pPr>
                        <w:ind w:left="1440" w:hanging="1440"/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  <w:t>13.00</w:t>
                      </w:r>
                      <w:r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  <w:tab/>
                      </w:r>
                      <w:r w:rsidR="003235A1"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  <w:t>Plurrövning i vak</w:t>
                      </w:r>
                      <w:r w:rsidR="0046653E"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  <w:t xml:space="preserve"> för den som anmält sig</w:t>
                      </w:r>
                      <w:r w:rsidR="003235A1"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  <w:t xml:space="preserve"> och har lämplig utrustning kan delta.</w:t>
                      </w:r>
                    </w:p>
                    <w:p w14:paraId="6E8DB8FA" w14:textId="77777777" w:rsidR="00766841" w:rsidRPr="00766841" w:rsidRDefault="00766841" w:rsidP="002C2D6A">
                      <w:pPr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</w:pPr>
                    </w:p>
                    <w:p w14:paraId="4DFE3F10" w14:textId="3B779C3E" w:rsidR="00766841" w:rsidRPr="00766841" w:rsidRDefault="00F16E94" w:rsidP="002E69A2">
                      <w:pPr>
                        <w:ind w:left="1440" w:hanging="1440"/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  <w:t xml:space="preserve">13.30 -14.00 Grillning, </w:t>
                      </w:r>
                      <w:proofErr w:type="gramStart"/>
                      <w:r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  <w:t xml:space="preserve">tipspromenad </w:t>
                      </w:r>
                      <w:r w:rsidR="0046653E"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  <w:t>,</w:t>
                      </w:r>
                      <w:proofErr w:type="gramEnd"/>
                      <w:r w:rsidR="0046653E"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  <w:t xml:space="preserve"> </w:t>
                      </w:r>
                      <w:r w:rsidR="00D26541"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  <w:t xml:space="preserve">Vad vet du om is- frågetävling </w:t>
                      </w:r>
                      <w:r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  <w:t>mm fortsätter</w:t>
                      </w:r>
                      <w:r w:rsidR="00766841" w:rsidRPr="00766841"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  <w:tab/>
                      </w:r>
                    </w:p>
                    <w:p w14:paraId="2DC6268D" w14:textId="77777777" w:rsidR="00766841" w:rsidRPr="00766841" w:rsidRDefault="00766841" w:rsidP="002C2D6A">
                      <w:pPr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</w:pPr>
                    </w:p>
                    <w:p w14:paraId="25C1AB9E" w14:textId="3A6BD354" w:rsidR="00766841" w:rsidRPr="00766841" w:rsidRDefault="00766841" w:rsidP="002C2D6A">
                      <w:pPr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</w:pPr>
                    </w:p>
                    <w:p w14:paraId="11E18F50" w14:textId="77777777" w:rsidR="00766841" w:rsidRPr="00766841" w:rsidRDefault="00766841" w:rsidP="002C2D6A">
                      <w:pPr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</w:pPr>
                    </w:p>
                    <w:p w14:paraId="1543AB69" w14:textId="77777777" w:rsidR="00766841" w:rsidRPr="00766841" w:rsidRDefault="00766841" w:rsidP="002C2D6A">
                      <w:pPr>
                        <w:rPr>
                          <w:rFonts w:ascii="Calibri" w:hAnsi="Calibri" w:cs="Calibri"/>
                          <w:b/>
                          <w:sz w:val="36"/>
                          <w:szCs w:val="36"/>
                          <w:lang w:val="sv-SE"/>
                        </w:rPr>
                      </w:pPr>
                    </w:p>
                    <w:p w14:paraId="60138939" w14:textId="77777777" w:rsidR="00766841" w:rsidRDefault="00766841" w:rsidP="002C2D6A">
                      <w:pPr>
                        <w:rPr>
                          <w:rFonts w:ascii="Calibri" w:hAnsi="Calibri" w:cs="Calibri"/>
                          <w:b/>
                          <w:sz w:val="24"/>
                          <w:szCs w:val="24"/>
                          <w:lang w:val="sv-SE"/>
                        </w:rPr>
                      </w:pPr>
                    </w:p>
                    <w:p w14:paraId="688444BE" w14:textId="77777777" w:rsidR="00766841" w:rsidRPr="000D3CC0" w:rsidRDefault="00766841" w:rsidP="002C2D6A">
                      <w:pPr>
                        <w:rPr>
                          <w:rFonts w:ascii="Calibri" w:hAnsi="Calibri" w:cs="Calibri"/>
                          <w:b/>
                          <w:sz w:val="24"/>
                          <w:szCs w:val="24"/>
                          <w:lang w:val="sv-SE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D65FD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E7D3E13" wp14:editId="65C33AFD">
                <wp:simplePos x="0" y="0"/>
                <wp:positionH relativeFrom="column">
                  <wp:posOffset>381000</wp:posOffset>
                </wp:positionH>
                <wp:positionV relativeFrom="paragraph">
                  <wp:posOffset>9144000</wp:posOffset>
                </wp:positionV>
                <wp:extent cx="1295400" cy="6667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1AE1C" w14:textId="77777777" w:rsidR="00871932" w:rsidRPr="00DE54BB" w:rsidRDefault="00871932">
                            <w:pPr>
                              <w:rPr>
                                <w:rFonts w:ascii="Univers" w:hAnsi="Univers" w:cs="Calibri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D3E13" id="Text Box 2" o:spid="_x0000_s1027" type="#_x0000_t202" style="position:absolute;margin-left:30pt;margin-top:10in;width:102pt;height:5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" stroked="f">
                <v:textbox>
                  <w:txbxContent>
                    <w:p w14:paraId="1191AE1C" w14:textId="77777777" w:rsidR="00871932" w:rsidRPr="00DE54BB" w:rsidRDefault="00871932">
                      <w:pPr>
                        <w:rPr>
                          <w:rFonts w:ascii="Univers" w:hAnsi="Univers" w:cs="Calibri"/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5FD">
        <w:rPr>
          <w:noProof/>
          <w:lang w:val="sv-SE" w:eastAsia="sv-SE"/>
        </w:rPr>
        <w:drawing>
          <wp:anchor distT="0" distB="0" distL="114300" distR="114300" simplePos="0" relativeHeight="251658752" behindDoc="0" locked="0" layoutInCell="1" allowOverlap="1" wp14:anchorId="0DBADED2" wp14:editId="5502C8C6">
            <wp:simplePos x="0" y="0"/>
            <wp:positionH relativeFrom="column">
              <wp:posOffset>5172075</wp:posOffset>
            </wp:positionH>
            <wp:positionV relativeFrom="paragraph">
              <wp:posOffset>8991600</wp:posOffset>
            </wp:positionV>
            <wp:extent cx="1676400" cy="1459865"/>
            <wp:effectExtent l="0" t="0" r="0" b="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t="16327" r="8795" b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5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5FD">
        <w:rPr>
          <w:noProof/>
          <w:lang w:val="sv-SE" w:eastAsia="sv-SE"/>
        </w:rPr>
        <w:drawing>
          <wp:anchor distT="0" distB="0" distL="114300" distR="114300" simplePos="0" relativeHeight="251659776" behindDoc="0" locked="0" layoutInCell="1" allowOverlap="1" wp14:anchorId="66DD2D64" wp14:editId="4E2350E2">
            <wp:simplePos x="0" y="0"/>
            <wp:positionH relativeFrom="column">
              <wp:posOffset>1438275</wp:posOffset>
            </wp:positionH>
            <wp:positionV relativeFrom="paragraph">
              <wp:posOffset>9563100</wp:posOffset>
            </wp:positionV>
            <wp:extent cx="1676400" cy="847725"/>
            <wp:effectExtent l="0" t="0" r="0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CC0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BE2DC19" wp14:editId="09227770">
                <wp:simplePos x="0" y="0"/>
                <wp:positionH relativeFrom="column">
                  <wp:posOffset>262255</wp:posOffset>
                </wp:positionH>
                <wp:positionV relativeFrom="paragraph">
                  <wp:posOffset>3429000</wp:posOffset>
                </wp:positionV>
                <wp:extent cx="6748145" cy="1201420"/>
                <wp:effectExtent l="0" t="0" r="0" b="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145" cy="120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2F0F1" w14:textId="77777777" w:rsidR="00871932" w:rsidRPr="00766841" w:rsidRDefault="00766841" w:rsidP="00681B2F">
                            <w:pPr>
                              <w:jc w:val="center"/>
                              <w:rPr>
                                <w:rFonts w:ascii="Univers" w:hAnsi="Univers"/>
                                <w:b/>
                                <w:color w:val="auto"/>
                                <w:sz w:val="48"/>
                                <w:szCs w:val="48"/>
                                <w:lang w:val="sv-SE"/>
                              </w:rPr>
                            </w:pPr>
                            <w:r w:rsidRPr="00766841">
                              <w:rPr>
                                <w:rFonts w:ascii="Univers" w:hAnsi="Univers"/>
                                <w:b/>
                                <w:color w:val="auto"/>
                                <w:sz w:val="48"/>
                                <w:szCs w:val="48"/>
                                <w:lang w:val="sv-SE"/>
                              </w:rPr>
                              <w:t>PROGRAM</w:t>
                            </w:r>
                          </w:p>
                          <w:p w14:paraId="20621AA7" w14:textId="76B1CF16" w:rsidR="00871932" w:rsidRPr="00DE54BB" w:rsidRDefault="00871932" w:rsidP="00681B2F">
                            <w:pPr>
                              <w:jc w:val="center"/>
                              <w:rPr>
                                <w:rFonts w:ascii="Univers" w:hAnsi="Univers"/>
                                <w:color w:val="auto"/>
                                <w:sz w:val="40"/>
                                <w:szCs w:val="40"/>
                                <w:lang w:val="sv-SE"/>
                              </w:rPr>
                            </w:pPr>
                            <w:r w:rsidRPr="00DE54BB">
                              <w:rPr>
                                <w:rFonts w:ascii="Univers" w:hAnsi="Univers"/>
                                <w:color w:val="auto"/>
                                <w:sz w:val="40"/>
                                <w:szCs w:val="40"/>
                                <w:lang w:val="sv-SE"/>
                              </w:rPr>
                              <w:t xml:space="preserve">Sundby </w:t>
                            </w:r>
                            <w:r w:rsidR="00B56DCC">
                              <w:rPr>
                                <w:rFonts w:ascii="Univers" w:hAnsi="Univers"/>
                                <w:b/>
                                <w:color w:val="auto"/>
                                <w:sz w:val="40"/>
                                <w:szCs w:val="40"/>
                                <w:lang w:val="sv-SE"/>
                              </w:rPr>
                              <w:t xml:space="preserve">söndagen den </w:t>
                            </w:r>
                            <w:r w:rsidR="00A00EC7">
                              <w:rPr>
                                <w:rFonts w:ascii="Univers" w:hAnsi="Univers"/>
                                <w:b/>
                                <w:color w:val="auto"/>
                                <w:sz w:val="40"/>
                                <w:szCs w:val="40"/>
                                <w:lang w:val="sv-SE"/>
                              </w:rPr>
                              <w:t>19</w:t>
                            </w:r>
                            <w:r w:rsidR="00B56DCC">
                              <w:rPr>
                                <w:rFonts w:ascii="Univers" w:hAnsi="Univers"/>
                                <w:b/>
                                <w:color w:val="auto"/>
                                <w:sz w:val="40"/>
                                <w:szCs w:val="40"/>
                                <w:lang w:val="sv-SE"/>
                              </w:rPr>
                              <w:t xml:space="preserve"> februari</w:t>
                            </w:r>
                            <w:r w:rsidR="000D3CC0">
                              <w:rPr>
                                <w:rFonts w:ascii="Univers" w:hAnsi="Univers"/>
                                <w:color w:val="auto"/>
                                <w:sz w:val="40"/>
                                <w:szCs w:val="40"/>
                                <w:lang w:val="sv-SE"/>
                              </w:rPr>
                              <w:t xml:space="preserve"> </w:t>
                            </w:r>
                            <w:r w:rsidR="003235A1">
                              <w:rPr>
                                <w:rFonts w:ascii="Univers" w:hAnsi="Univers"/>
                                <w:color w:val="auto"/>
                                <w:sz w:val="40"/>
                                <w:szCs w:val="40"/>
                                <w:lang w:val="sv-SE"/>
                              </w:rPr>
                              <w:t>202</w:t>
                            </w:r>
                            <w:r w:rsidR="00A00EC7">
                              <w:rPr>
                                <w:rFonts w:ascii="Univers" w:hAnsi="Univers"/>
                                <w:color w:val="auto"/>
                                <w:sz w:val="40"/>
                                <w:szCs w:val="40"/>
                                <w:lang w:val="sv-SE"/>
                              </w:rPr>
                              <w:t>3</w:t>
                            </w:r>
                            <w:r w:rsidR="003235A1">
                              <w:rPr>
                                <w:rFonts w:ascii="Univers" w:hAnsi="Univers"/>
                                <w:color w:val="auto"/>
                                <w:sz w:val="40"/>
                                <w:szCs w:val="40"/>
                                <w:lang w:val="sv-SE"/>
                              </w:rPr>
                              <w:t xml:space="preserve"> </w:t>
                            </w:r>
                            <w:r w:rsidR="003235A1">
                              <w:rPr>
                                <w:rFonts w:ascii="Univers" w:hAnsi="Univers"/>
                                <w:color w:val="auto"/>
                                <w:sz w:val="40"/>
                                <w:szCs w:val="40"/>
                                <w:lang w:val="sv-SE"/>
                              </w:rPr>
                              <w:t>kl11-14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2DC19" id="Text Box 13" o:spid="_x0000_s1028" type="#_x0000_t202" style="position:absolute;margin-left:20.65pt;margin-top:270pt;width:531.35pt;height:9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" filled="f" stroked="f">
                <v:textbox style="mso-fit-shape-to-text:t">
                  <w:txbxContent>
                    <w:p w14:paraId="1E82F0F1" w14:textId="77777777" w:rsidR="00871932" w:rsidRPr="00766841" w:rsidRDefault="00766841" w:rsidP="00681B2F">
                      <w:pPr>
                        <w:jc w:val="center"/>
                        <w:rPr>
                          <w:rFonts w:ascii="Univers" w:hAnsi="Univers"/>
                          <w:b/>
                          <w:color w:val="auto"/>
                          <w:sz w:val="48"/>
                          <w:szCs w:val="48"/>
                          <w:lang w:val="sv-SE"/>
                        </w:rPr>
                      </w:pPr>
                      <w:r w:rsidRPr="00766841">
                        <w:rPr>
                          <w:rFonts w:ascii="Univers" w:hAnsi="Univers"/>
                          <w:b/>
                          <w:color w:val="auto"/>
                          <w:sz w:val="48"/>
                          <w:szCs w:val="48"/>
                          <w:lang w:val="sv-SE"/>
                        </w:rPr>
                        <w:t>PROGRAM</w:t>
                      </w:r>
                    </w:p>
                    <w:p w14:paraId="20621AA7" w14:textId="76B1CF16" w:rsidR="00871932" w:rsidRPr="00DE54BB" w:rsidRDefault="00871932" w:rsidP="00681B2F">
                      <w:pPr>
                        <w:jc w:val="center"/>
                        <w:rPr>
                          <w:rFonts w:ascii="Univers" w:hAnsi="Univers"/>
                          <w:color w:val="auto"/>
                          <w:sz w:val="40"/>
                          <w:szCs w:val="40"/>
                          <w:lang w:val="sv-SE"/>
                        </w:rPr>
                      </w:pPr>
                      <w:r w:rsidRPr="00DE54BB">
                        <w:rPr>
                          <w:rFonts w:ascii="Univers" w:hAnsi="Univers"/>
                          <w:color w:val="auto"/>
                          <w:sz w:val="40"/>
                          <w:szCs w:val="40"/>
                          <w:lang w:val="sv-SE"/>
                        </w:rPr>
                        <w:t xml:space="preserve">Sundby </w:t>
                      </w:r>
                      <w:r w:rsidR="00B56DCC">
                        <w:rPr>
                          <w:rFonts w:ascii="Univers" w:hAnsi="Univers"/>
                          <w:b/>
                          <w:color w:val="auto"/>
                          <w:sz w:val="40"/>
                          <w:szCs w:val="40"/>
                          <w:lang w:val="sv-SE"/>
                        </w:rPr>
                        <w:t xml:space="preserve">söndagen den </w:t>
                      </w:r>
                      <w:r w:rsidR="00A00EC7">
                        <w:rPr>
                          <w:rFonts w:ascii="Univers" w:hAnsi="Univers"/>
                          <w:b/>
                          <w:color w:val="auto"/>
                          <w:sz w:val="40"/>
                          <w:szCs w:val="40"/>
                          <w:lang w:val="sv-SE"/>
                        </w:rPr>
                        <w:t>19</w:t>
                      </w:r>
                      <w:r w:rsidR="00B56DCC">
                        <w:rPr>
                          <w:rFonts w:ascii="Univers" w:hAnsi="Univers"/>
                          <w:b/>
                          <w:color w:val="auto"/>
                          <w:sz w:val="40"/>
                          <w:szCs w:val="40"/>
                          <w:lang w:val="sv-SE"/>
                        </w:rPr>
                        <w:t xml:space="preserve"> februari</w:t>
                      </w:r>
                      <w:r w:rsidR="000D3CC0">
                        <w:rPr>
                          <w:rFonts w:ascii="Univers" w:hAnsi="Univers"/>
                          <w:color w:val="auto"/>
                          <w:sz w:val="40"/>
                          <w:szCs w:val="40"/>
                          <w:lang w:val="sv-SE"/>
                        </w:rPr>
                        <w:t xml:space="preserve"> </w:t>
                      </w:r>
                      <w:r w:rsidR="003235A1">
                        <w:rPr>
                          <w:rFonts w:ascii="Univers" w:hAnsi="Univers"/>
                          <w:color w:val="auto"/>
                          <w:sz w:val="40"/>
                          <w:szCs w:val="40"/>
                          <w:lang w:val="sv-SE"/>
                        </w:rPr>
                        <w:t>202</w:t>
                      </w:r>
                      <w:r w:rsidR="00A00EC7">
                        <w:rPr>
                          <w:rFonts w:ascii="Univers" w:hAnsi="Univers"/>
                          <w:color w:val="auto"/>
                          <w:sz w:val="40"/>
                          <w:szCs w:val="40"/>
                          <w:lang w:val="sv-SE"/>
                        </w:rPr>
                        <w:t>3</w:t>
                      </w:r>
                      <w:r w:rsidR="003235A1">
                        <w:rPr>
                          <w:rFonts w:ascii="Univers" w:hAnsi="Univers"/>
                          <w:color w:val="auto"/>
                          <w:sz w:val="40"/>
                          <w:szCs w:val="40"/>
                          <w:lang w:val="sv-SE"/>
                        </w:rPr>
                        <w:t xml:space="preserve"> </w:t>
                      </w:r>
                      <w:r w:rsidR="003235A1">
                        <w:rPr>
                          <w:rFonts w:ascii="Univers" w:hAnsi="Univers"/>
                          <w:color w:val="auto"/>
                          <w:sz w:val="40"/>
                          <w:szCs w:val="40"/>
                          <w:lang w:val="sv-SE"/>
                        </w:rPr>
                        <w:t>kl11-14</w:t>
                      </w:r>
                    </w:p>
                  </w:txbxContent>
                </v:textbox>
              </v:shape>
            </w:pict>
          </mc:Fallback>
        </mc:AlternateContent>
      </w:r>
      <w:r w:rsidR="000D3CC0">
        <w:rPr>
          <w:noProof/>
          <w:lang w:val="sv-SE" w:eastAsia="sv-SE"/>
        </w:rPr>
        <w:drawing>
          <wp:inline distT="0" distB="0" distL="0" distR="0" wp14:anchorId="0A4CBAB0" wp14:editId="3CA2B1DA">
            <wp:extent cx="7058025" cy="4686300"/>
            <wp:effectExtent l="0" t="0" r="0" b="0"/>
            <wp:docPr id="1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1932" w:rsidSect="0075520A">
      <w:footerReference w:type="even" r:id="rId10"/>
      <w:pgSz w:w="11907" w:h="16839"/>
      <w:pgMar w:top="360" w:right="360" w:bottom="360" w:left="360" w:header="360" w:footer="360" w:gutter="0"/>
      <w:pgNumType w:start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9B3AE" w14:textId="77777777" w:rsidR="00A14825" w:rsidRDefault="00A14825">
      <w:r>
        <w:separator/>
      </w:r>
    </w:p>
  </w:endnote>
  <w:endnote w:type="continuationSeparator" w:id="0">
    <w:p w14:paraId="5F3102D5" w14:textId="77777777" w:rsidR="00A14825" w:rsidRDefault="00A14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A6017" w14:textId="77777777" w:rsidR="00871932" w:rsidRDefault="00871932" w:rsidP="00526255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63254C43" w14:textId="77777777" w:rsidR="00871932" w:rsidRDefault="00871932" w:rsidP="0075520A">
    <w:pPr>
      <w:pStyle w:val="Sidfot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21850" w14:textId="77777777" w:rsidR="00A14825" w:rsidRDefault="00A14825">
      <w:r>
        <w:separator/>
      </w:r>
    </w:p>
  </w:footnote>
  <w:footnote w:type="continuationSeparator" w:id="0">
    <w:p w14:paraId="7C36B7E1" w14:textId="77777777" w:rsidR="00A14825" w:rsidRDefault="00A148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F53BBC"/>
    <w:multiLevelType w:val="hybridMultilevel"/>
    <w:tmpl w:val="D73EEDC4"/>
    <w:lvl w:ilvl="0" w:tplc="041D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1" w15:restartNumberingAfterBreak="0">
    <w:nsid w:val="32983EAA"/>
    <w:multiLevelType w:val="hybridMultilevel"/>
    <w:tmpl w:val="69BA610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153F24"/>
    <w:multiLevelType w:val="hybridMultilevel"/>
    <w:tmpl w:val="3612E1E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043426E"/>
    <w:multiLevelType w:val="hybridMultilevel"/>
    <w:tmpl w:val="90FECD2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560824"/>
    <w:multiLevelType w:val="hybridMultilevel"/>
    <w:tmpl w:val="E76CE078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EFD3D79"/>
    <w:multiLevelType w:val="hybridMultilevel"/>
    <w:tmpl w:val="06B48F00"/>
    <w:lvl w:ilvl="0" w:tplc="041D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41362968">
    <w:abstractNumId w:val="3"/>
  </w:num>
  <w:num w:numId="2" w16cid:durableId="1233202888">
    <w:abstractNumId w:val="5"/>
  </w:num>
  <w:num w:numId="3" w16cid:durableId="1199511208">
    <w:abstractNumId w:val="4"/>
  </w:num>
  <w:num w:numId="4" w16cid:durableId="468322092">
    <w:abstractNumId w:val="2"/>
  </w:num>
  <w:num w:numId="5" w16cid:durableId="1676108621">
    <w:abstractNumId w:val="0"/>
  </w:num>
  <w:num w:numId="6" w16cid:durableId="16118180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6CD"/>
    <w:rsid w:val="00015D4F"/>
    <w:rsid w:val="000173B7"/>
    <w:rsid w:val="00033571"/>
    <w:rsid w:val="00034157"/>
    <w:rsid w:val="00035C04"/>
    <w:rsid w:val="00036DCA"/>
    <w:rsid w:val="00087EB0"/>
    <w:rsid w:val="000A66DD"/>
    <w:rsid w:val="000D3CC0"/>
    <w:rsid w:val="000D68BE"/>
    <w:rsid w:val="0011366A"/>
    <w:rsid w:val="001268F1"/>
    <w:rsid w:val="00147606"/>
    <w:rsid w:val="0015267C"/>
    <w:rsid w:val="001867A0"/>
    <w:rsid w:val="00193674"/>
    <w:rsid w:val="001D350C"/>
    <w:rsid w:val="001F2CE3"/>
    <w:rsid w:val="001F3955"/>
    <w:rsid w:val="00200FE7"/>
    <w:rsid w:val="002074CA"/>
    <w:rsid w:val="00223C4B"/>
    <w:rsid w:val="002413C5"/>
    <w:rsid w:val="00244D0E"/>
    <w:rsid w:val="00260EAF"/>
    <w:rsid w:val="00270061"/>
    <w:rsid w:val="002755D8"/>
    <w:rsid w:val="00276677"/>
    <w:rsid w:val="0028184A"/>
    <w:rsid w:val="00294F72"/>
    <w:rsid w:val="002A3A13"/>
    <w:rsid w:val="002C2D6A"/>
    <w:rsid w:val="002D3329"/>
    <w:rsid w:val="002E69A2"/>
    <w:rsid w:val="003066CD"/>
    <w:rsid w:val="0031195D"/>
    <w:rsid w:val="003235A1"/>
    <w:rsid w:val="00336DEE"/>
    <w:rsid w:val="003417FC"/>
    <w:rsid w:val="003529C9"/>
    <w:rsid w:val="0036753D"/>
    <w:rsid w:val="00380B5B"/>
    <w:rsid w:val="00397359"/>
    <w:rsid w:val="003C01C1"/>
    <w:rsid w:val="003C161F"/>
    <w:rsid w:val="003D31D7"/>
    <w:rsid w:val="003D4C2F"/>
    <w:rsid w:val="003F3759"/>
    <w:rsid w:val="00402549"/>
    <w:rsid w:val="00410BE6"/>
    <w:rsid w:val="00434FA1"/>
    <w:rsid w:val="00445516"/>
    <w:rsid w:val="00450C7E"/>
    <w:rsid w:val="0046653E"/>
    <w:rsid w:val="00471341"/>
    <w:rsid w:val="00472F34"/>
    <w:rsid w:val="004878D8"/>
    <w:rsid w:val="004943AA"/>
    <w:rsid w:val="004C5C52"/>
    <w:rsid w:val="00526255"/>
    <w:rsid w:val="00587129"/>
    <w:rsid w:val="005E01C0"/>
    <w:rsid w:val="005F2DB7"/>
    <w:rsid w:val="00617972"/>
    <w:rsid w:val="006658F4"/>
    <w:rsid w:val="00681B2F"/>
    <w:rsid w:val="006A4B10"/>
    <w:rsid w:val="006C2C0A"/>
    <w:rsid w:val="006E483A"/>
    <w:rsid w:val="006F1FD4"/>
    <w:rsid w:val="006F2EC1"/>
    <w:rsid w:val="00703851"/>
    <w:rsid w:val="00707A14"/>
    <w:rsid w:val="00715100"/>
    <w:rsid w:val="00721061"/>
    <w:rsid w:val="0075520A"/>
    <w:rsid w:val="00766841"/>
    <w:rsid w:val="0077715F"/>
    <w:rsid w:val="00816DC2"/>
    <w:rsid w:val="00817BC8"/>
    <w:rsid w:val="00836E82"/>
    <w:rsid w:val="00871932"/>
    <w:rsid w:val="0089563A"/>
    <w:rsid w:val="008C01E6"/>
    <w:rsid w:val="008E37A8"/>
    <w:rsid w:val="008F695A"/>
    <w:rsid w:val="00955D95"/>
    <w:rsid w:val="009722CE"/>
    <w:rsid w:val="00980573"/>
    <w:rsid w:val="00983963"/>
    <w:rsid w:val="00984003"/>
    <w:rsid w:val="009C1406"/>
    <w:rsid w:val="009D50CF"/>
    <w:rsid w:val="00A00EC7"/>
    <w:rsid w:val="00A073E6"/>
    <w:rsid w:val="00A14825"/>
    <w:rsid w:val="00A223DD"/>
    <w:rsid w:val="00A507D3"/>
    <w:rsid w:val="00A5689A"/>
    <w:rsid w:val="00A673C3"/>
    <w:rsid w:val="00AB4B6A"/>
    <w:rsid w:val="00AB6575"/>
    <w:rsid w:val="00AC4EA9"/>
    <w:rsid w:val="00AE1014"/>
    <w:rsid w:val="00AF74D5"/>
    <w:rsid w:val="00B43201"/>
    <w:rsid w:val="00B45515"/>
    <w:rsid w:val="00B56DCC"/>
    <w:rsid w:val="00B71213"/>
    <w:rsid w:val="00B76926"/>
    <w:rsid w:val="00B77FD4"/>
    <w:rsid w:val="00B87670"/>
    <w:rsid w:val="00B93CA2"/>
    <w:rsid w:val="00BA3ECC"/>
    <w:rsid w:val="00BB1CF6"/>
    <w:rsid w:val="00BC57E8"/>
    <w:rsid w:val="00BF10EC"/>
    <w:rsid w:val="00BF36BE"/>
    <w:rsid w:val="00BF3C55"/>
    <w:rsid w:val="00BF5201"/>
    <w:rsid w:val="00C01E6D"/>
    <w:rsid w:val="00C05975"/>
    <w:rsid w:val="00C2796B"/>
    <w:rsid w:val="00C4106B"/>
    <w:rsid w:val="00C41452"/>
    <w:rsid w:val="00C60E43"/>
    <w:rsid w:val="00C978FC"/>
    <w:rsid w:val="00CA73BD"/>
    <w:rsid w:val="00CB7B1F"/>
    <w:rsid w:val="00CD354D"/>
    <w:rsid w:val="00D015FF"/>
    <w:rsid w:val="00D1453C"/>
    <w:rsid w:val="00D163D2"/>
    <w:rsid w:val="00D16B12"/>
    <w:rsid w:val="00D207A3"/>
    <w:rsid w:val="00D25AFA"/>
    <w:rsid w:val="00D26541"/>
    <w:rsid w:val="00D4653A"/>
    <w:rsid w:val="00D7385A"/>
    <w:rsid w:val="00DB6F85"/>
    <w:rsid w:val="00DB71AE"/>
    <w:rsid w:val="00DC53CA"/>
    <w:rsid w:val="00DD07FA"/>
    <w:rsid w:val="00DE54BB"/>
    <w:rsid w:val="00DE7B5E"/>
    <w:rsid w:val="00E26AA3"/>
    <w:rsid w:val="00E32CCC"/>
    <w:rsid w:val="00E419C2"/>
    <w:rsid w:val="00E6225A"/>
    <w:rsid w:val="00E669DC"/>
    <w:rsid w:val="00E86834"/>
    <w:rsid w:val="00E946DA"/>
    <w:rsid w:val="00E95908"/>
    <w:rsid w:val="00EB7941"/>
    <w:rsid w:val="00EB7D3B"/>
    <w:rsid w:val="00EC4F23"/>
    <w:rsid w:val="00EF2BBF"/>
    <w:rsid w:val="00EF7A9B"/>
    <w:rsid w:val="00F16E94"/>
    <w:rsid w:val="00F319A9"/>
    <w:rsid w:val="00F52328"/>
    <w:rsid w:val="00F67A59"/>
    <w:rsid w:val="00F74A41"/>
    <w:rsid w:val="00F820EF"/>
    <w:rsid w:val="00F901ED"/>
    <w:rsid w:val="00F9248B"/>
    <w:rsid w:val="00FB39B5"/>
    <w:rsid w:val="00FB7DF6"/>
    <w:rsid w:val="00FD65FD"/>
    <w:rsid w:val="00FE684A"/>
    <w:rsid w:val="00FF5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038E7B"/>
  <w15:docId w15:val="{52604DF7-0C31-4F8C-BA16-A58874200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57E8"/>
    <w:rPr>
      <w:color w:val="212120"/>
      <w:kern w:val="28"/>
      <w:sz w:val="20"/>
      <w:szCs w:val="20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rsid w:val="003D31D7"/>
    <w:rPr>
      <w:rFonts w:cs="Times New Roman"/>
      <w:color w:val="0000FF"/>
      <w:u w:val="single"/>
    </w:rPr>
  </w:style>
  <w:style w:type="paragraph" w:styleId="Ballongtext">
    <w:name w:val="Balloon Text"/>
    <w:basedOn w:val="Normal"/>
    <w:link w:val="BallongtextChar"/>
    <w:uiPriority w:val="99"/>
    <w:rsid w:val="0077715F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locked/>
    <w:rsid w:val="0077715F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Sidhuvud">
    <w:name w:val="header"/>
    <w:basedOn w:val="Normal"/>
    <w:link w:val="SidhuvudChar"/>
    <w:uiPriority w:val="99"/>
    <w:rsid w:val="00087EB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locked/>
    <w:rsid w:val="004878D8"/>
    <w:rPr>
      <w:rFonts w:cs="Times New Roman"/>
      <w:color w:val="212120"/>
      <w:kern w:val="28"/>
      <w:sz w:val="20"/>
      <w:szCs w:val="20"/>
      <w:lang w:val="en-US" w:eastAsia="en-US"/>
    </w:rPr>
  </w:style>
  <w:style w:type="paragraph" w:styleId="Sidfot">
    <w:name w:val="footer"/>
    <w:basedOn w:val="Normal"/>
    <w:link w:val="SidfotChar"/>
    <w:uiPriority w:val="99"/>
    <w:rsid w:val="00087EB0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semiHidden/>
    <w:locked/>
    <w:rsid w:val="004878D8"/>
    <w:rPr>
      <w:rFonts w:cs="Times New Roman"/>
      <w:color w:val="212120"/>
      <w:kern w:val="28"/>
      <w:sz w:val="20"/>
      <w:szCs w:val="20"/>
      <w:lang w:val="en-US" w:eastAsia="en-US"/>
    </w:rPr>
  </w:style>
  <w:style w:type="character" w:styleId="Sidnummer">
    <w:name w:val="page number"/>
    <w:basedOn w:val="Standardstycketeckensnitt"/>
    <w:uiPriority w:val="99"/>
    <w:rsid w:val="0075520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na\AppData\Roaming\Microsoft\Templates\Flygblad%20&#8211;%20IT%20och%20tekni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Flygblad – IT och teknik</Template>
  <TotalTime>11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 </vt:lpstr>
    </vt:vector>
  </TitlesOfParts>
  <Company>StockLayouts LLC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Nina</dc:creator>
  <cp:keywords/>
  <dc:description/>
  <cp:lastModifiedBy>Gunilla Kallifatides Andér</cp:lastModifiedBy>
  <cp:revision>4</cp:revision>
  <cp:lastPrinted>2015-02-11T09:02:00Z</cp:lastPrinted>
  <dcterms:created xsi:type="dcterms:W3CDTF">2023-02-06T15:16:00Z</dcterms:created>
  <dcterms:modified xsi:type="dcterms:W3CDTF">2023-02-06T15:27:00Z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TC102580281053</vt:lpwstr>
  </property>
</Properties>
</file>